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8"/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245"/>
        <w:gridCol w:w="1075"/>
        <w:gridCol w:w="3142"/>
        <w:gridCol w:w="1406"/>
        <w:gridCol w:w="2528"/>
      </w:tblGrid>
      <w:tr w:rsidR="005F106B" w:rsidRPr="005F106B" w14:paraId="37C293C4" w14:textId="77777777" w:rsidTr="001D27A1">
        <w:trPr>
          <w:trHeight w:val="756"/>
        </w:trPr>
        <w:tc>
          <w:tcPr>
            <w:tcW w:w="2245" w:type="dxa"/>
            <w:vMerge w:val="restart"/>
            <w:shd w:val="clear" w:color="auto" w:fill="auto"/>
            <w:tcMar>
              <w:top w:w="0" w:type="dxa"/>
            </w:tcMar>
          </w:tcPr>
          <w:p w14:paraId="37C293C2" w14:textId="011035D4" w:rsidR="00150EF6" w:rsidRPr="005F106B" w:rsidRDefault="00150EF6" w:rsidP="00150EF6">
            <w:pPr>
              <w:rPr>
                <w:color w:val="1F497D" w:themeColor="text2"/>
              </w:rPr>
            </w:pPr>
            <w:r w:rsidRPr="005F106B">
              <w:rPr>
                <w:noProof/>
                <w:color w:val="1F497D" w:themeColor="text2"/>
              </w:rPr>
              <w:drawing>
                <wp:inline distT="0" distB="0" distL="0" distR="0" wp14:anchorId="65EDAE53" wp14:editId="10141543">
                  <wp:extent cx="1279686" cy="184852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42" cy="184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gridSpan w:val="4"/>
            <w:shd w:val="clear" w:color="auto" w:fill="auto"/>
          </w:tcPr>
          <w:p w14:paraId="4E13EFD7" w14:textId="77777777" w:rsidR="00150EF6" w:rsidRPr="005F106B" w:rsidRDefault="00150EF6" w:rsidP="00150EF6">
            <w:pPr>
              <w:pStyle w:val="Heading1"/>
              <w:rPr>
                <w:color w:val="1F497D" w:themeColor="text2"/>
              </w:rPr>
            </w:pPr>
            <w:r w:rsidRPr="005F106B">
              <w:rPr>
                <w:color w:val="1F497D" w:themeColor="text2"/>
              </w:rPr>
              <w:t>NOTIFICATION OF SALES</w:t>
            </w:r>
          </w:p>
          <w:p w14:paraId="6DE4E17F" w14:textId="77777777" w:rsidR="00150EF6" w:rsidRPr="005F106B" w:rsidRDefault="00150EF6" w:rsidP="00150EF6">
            <w:pPr>
              <w:rPr>
                <w:color w:val="1F497D" w:themeColor="text2"/>
                <w:lang w:val="en-US" w:eastAsia="en-US"/>
              </w:rPr>
            </w:pPr>
          </w:p>
          <w:p w14:paraId="09794CA6" w14:textId="56992FA2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Date: </w:t>
            </w:r>
            <w:sdt>
              <w:sdtPr>
                <w:rPr>
                  <w:color w:val="1F497D" w:themeColor="text2"/>
                  <w:sz w:val="20"/>
                </w:rPr>
                <w:alias w:val="Date"/>
                <w:tag w:val="Date"/>
                <w:id w:val="-1607422699"/>
                <w:placeholder>
                  <w:docPart w:val="D32ED70423C24828B363F836EF04CDA7"/>
                </w:placeholder>
                <w:date w:fullDate="2019-10-0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916F0">
                  <w:rPr>
                    <w:color w:val="1F497D" w:themeColor="text2"/>
                    <w:sz w:val="20"/>
                  </w:rPr>
                  <w:t>October 8, 2019</w:t>
                </w:r>
              </w:sdtContent>
            </w:sdt>
          </w:p>
          <w:p w14:paraId="37C293C3" w14:textId="72A10D2E" w:rsidR="00150EF6" w:rsidRPr="005F106B" w:rsidRDefault="004307CE" w:rsidP="004307CE">
            <w:pPr>
              <w:jc w:val="right"/>
              <w:rPr>
                <w:color w:val="1F497D" w:themeColor="text2"/>
                <w:lang w:val="en-US" w:eastAsia="en-US"/>
              </w:rPr>
            </w:pPr>
            <w:r>
              <w:rPr>
                <w:color w:val="1F497D" w:themeColor="text2"/>
                <w:lang w:val="en-US" w:eastAsia="en-US"/>
              </w:rPr>
              <w:t>CORRECTED</w:t>
            </w:r>
            <w:bookmarkStart w:id="0" w:name="_GoBack"/>
            <w:bookmarkEnd w:id="0"/>
          </w:p>
        </w:tc>
      </w:tr>
      <w:tr w:rsidR="005F106B" w:rsidRPr="005F106B" w14:paraId="37C293D7" w14:textId="77777777" w:rsidTr="001D27A1">
        <w:trPr>
          <w:trHeight w:val="1155"/>
        </w:trPr>
        <w:tc>
          <w:tcPr>
            <w:tcW w:w="2245" w:type="dxa"/>
            <w:vMerge/>
            <w:shd w:val="clear" w:color="auto" w:fill="auto"/>
            <w:tcMar>
              <w:top w:w="0" w:type="dxa"/>
            </w:tcMar>
          </w:tcPr>
          <w:p w14:paraId="37C293C9" w14:textId="77777777" w:rsidR="00150EF6" w:rsidRPr="005F106B" w:rsidRDefault="00150EF6" w:rsidP="00150EF6">
            <w:pPr>
              <w:rPr>
                <w:color w:val="1F497D" w:themeColor="text2"/>
                <w:sz w:val="20"/>
              </w:rPr>
            </w:pPr>
          </w:p>
        </w:tc>
        <w:tc>
          <w:tcPr>
            <w:tcW w:w="1080" w:type="dxa"/>
            <w:shd w:val="clear" w:color="auto" w:fill="auto"/>
          </w:tcPr>
          <w:p w14:paraId="37C293CA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From</w:t>
            </w:r>
          </w:p>
        </w:tc>
        <w:tc>
          <w:tcPr>
            <w:tcW w:w="3169" w:type="dxa"/>
            <w:shd w:val="clear" w:color="auto" w:fill="auto"/>
          </w:tcPr>
          <w:p w14:paraId="37C293CB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Office of the Clerk of Tynwald</w:t>
            </w:r>
          </w:p>
          <w:p w14:paraId="37C293CC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Legislative Buildings</w:t>
            </w:r>
          </w:p>
          <w:p w14:paraId="37C293CD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Finch Road</w:t>
            </w:r>
          </w:p>
          <w:p w14:paraId="37C293CE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Douglas, Isle of Man</w:t>
            </w:r>
          </w:p>
          <w:p w14:paraId="37C293CF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IM1 3PW</w:t>
            </w:r>
          </w:p>
          <w:p w14:paraId="37C293D0" w14:textId="77777777" w:rsidR="00150EF6" w:rsidRPr="005F106B" w:rsidRDefault="00150EF6" w:rsidP="00150EF6">
            <w:pPr>
              <w:pStyle w:val="Right-alignedtext"/>
              <w:rPr>
                <w:color w:val="1F497D" w:themeColor="text2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C293D1" w14:textId="77777777" w:rsidR="00150EF6" w:rsidRPr="005F106B" w:rsidRDefault="00150EF6" w:rsidP="00150EF6">
            <w:pPr>
              <w:pStyle w:val="Heading2"/>
              <w:jc w:val="righ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To</w:t>
            </w:r>
          </w:p>
        </w:tc>
        <w:tc>
          <w:tcPr>
            <w:tcW w:w="2484" w:type="dxa"/>
            <w:shd w:val="clear" w:color="auto" w:fill="auto"/>
          </w:tcPr>
          <w:p w14:paraId="092C17DC" w14:textId="77777777" w:rsidR="008F2A68" w:rsidRPr="008F2A68" w:rsidRDefault="008F2A68" w:rsidP="008F2A68">
            <w:pPr>
              <w:pStyle w:val="Right-alignedtext"/>
              <w:rPr>
                <w:color w:val="1F497D" w:themeColor="text2"/>
                <w:sz w:val="20"/>
              </w:rPr>
            </w:pPr>
            <w:r w:rsidRPr="008F2A68">
              <w:rPr>
                <w:color w:val="1F497D" w:themeColor="text2"/>
                <w:sz w:val="20"/>
              </w:rPr>
              <w:t>Celine Ceramics</w:t>
            </w:r>
          </w:p>
          <w:p w14:paraId="7B9C189A" w14:textId="77777777" w:rsidR="008F2A68" w:rsidRPr="008F2A68" w:rsidRDefault="008F2A68" w:rsidP="008F2A68">
            <w:pPr>
              <w:pStyle w:val="Right-alignedtext"/>
              <w:rPr>
                <w:color w:val="1F497D" w:themeColor="text2"/>
                <w:sz w:val="20"/>
              </w:rPr>
            </w:pPr>
            <w:proofErr w:type="spellStart"/>
            <w:r w:rsidRPr="008F2A68">
              <w:rPr>
                <w:color w:val="1F497D" w:themeColor="text2"/>
                <w:sz w:val="20"/>
              </w:rPr>
              <w:t>Ballahott</w:t>
            </w:r>
            <w:proofErr w:type="spellEnd"/>
            <w:r w:rsidRPr="008F2A68">
              <w:rPr>
                <w:color w:val="1F497D" w:themeColor="text2"/>
                <w:sz w:val="20"/>
              </w:rPr>
              <w:t xml:space="preserve"> Lodge</w:t>
            </w:r>
          </w:p>
          <w:p w14:paraId="2E68C94D" w14:textId="77777777" w:rsidR="008F2A68" w:rsidRPr="008F2A68" w:rsidRDefault="008F2A68" w:rsidP="008F2A68">
            <w:pPr>
              <w:pStyle w:val="Right-alignedtext"/>
              <w:rPr>
                <w:color w:val="1F497D" w:themeColor="text2"/>
                <w:sz w:val="20"/>
              </w:rPr>
            </w:pPr>
            <w:proofErr w:type="spellStart"/>
            <w:r w:rsidRPr="008F2A68">
              <w:rPr>
                <w:color w:val="1F497D" w:themeColor="text2"/>
                <w:sz w:val="20"/>
              </w:rPr>
              <w:t>Ballasalla</w:t>
            </w:r>
            <w:proofErr w:type="spellEnd"/>
          </w:p>
          <w:p w14:paraId="04FF6478" w14:textId="77777777" w:rsidR="008F2A68" w:rsidRPr="008F2A68" w:rsidRDefault="008F2A68" w:rsidP="008F2A68">
            <w:pPr>
              <w:pStyle w:val="Right-alignedtext"/>
              <w:rPr>
                <w:color w:val="1F497D" w:themeColor="text2"/>
                <w:sz w:val="20"/>
              </w:rPr>
            </w:pPr>
            <w:r w:rsidRPr="008F2A68">
              <w:rPr>
                <w:color w:val="1F497D" w:themeColor="text2"/>
                <w:sz w:val="20"/>
              </w:rPr>
              <w:t>IM9 3DW</w:t>
            </w:r>
          </w:p>
          <w:p w14:paraId="37C293D6" w14:textId="54BE0CBC" w:rsidR="00150EF6" w:rsidRPr="005F106B" w:rsidRDefault="006916F0" w:rsidP="008F2A68">
            <w:pPr>
              <w:pStyle w:val="Right-alignedtext"/>
              <w:rPr>
                <w:color w:val="1F497D" w:themeColor="text2"/>
                <w:sz w:val="20"/>
              </w:rPr>
            </w:pPr>
            <w:hyperlink r:id="rId13" w:history="1">
              <w:r w:rsidR="008F2A68" w:rsidRPr="008F2A68">
                <w:rPr>
                  <w:color w:val="1F497D" w:themeColor="text2"/>
                  <w:sz w:val="20"/>
                </w:rPr>
                <w:t>celinesceramics@gmail.com</w:t>
              </w:r>
            </w:hyperlink>
          </w:p>
        </w:tc>
      </w:tr>
    </w:tbl>
    <w:p w14:paraId="37C293D8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4455"/>
        <w:gridCol w:w="1047"/>
        <w:gridCol w:w="3260"/>
        <w:gridCol w:w="1634"/>
      </w:tblGrid>
      <w:tr w:rsidR="005F106B" w:rsidRPr="005F106B" w14:paraId="37C293DD" w14:textId="77777777" w:rsidTr="00961D65">
        <w:trPr>
          <w:cantSplit/>
          <w:trHeight w:val="216"/>
        </w:trPr>
        <w:tc>
          <w:tcPr>
            <w:tcW w:w="445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9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Supplier Details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A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B" w14:textId="77777777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Sales Period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DC" w14:textId="2B9E65DB" w:rsidR="00220431" w:rsidRPr="005F106B" w:rsidRDefault="00220431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  <w:sz w:val="20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>Order</w:t>
            </w:r>
            <w:r w:rsidR="00150EF6" w:rsidRPr="005F106B">
              <w:rPr>
                <w:rFonts w:asciiTheme="minorHAnsi" w:hAnsiTheme="minorHAnsi"/>
                <w:b/>
                <w:color w:val="1F497D" w:themeColor="text2"/>
                <w:sz w:val="20"/>
              </w:rPr>
              <w:t xml:space="preserve"> Ref</w:t>
            </w:r>
          </w:p>
        </w:tc>
      </w:tr>
      <w:tr w:rsidR="00220431" w:rsidRPr="005F106B" w14:paraId="37C293E1" w14:textId="77777777" w:rsidTr="00961D65">
        <w:trPr>
          <w:cantSplit/>
          <w:trHeight w:val="216"/>
        </w:trPr>
        <w:tc>
          <w:tcPr>
            <w:tcW w:w="550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E" w14:textId="5C5B807F" w:rsidR="00220431" w:rsidRPr="005F106B" w:rsidRDefault="00275EC4" w:rsidP="00275EC4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proofErr w:type="spellStart"/>
            <w:r>
              <w:rPr>
                <w:rFonts w:asciiTheme="minorHAnsi" w:hAnsiTheme="minorHAnsi"/>
                <w:color w:val="1F497D" w:themeColor="text2"/>
              </w:rPr>
              <w:t>Celines</w:t>
            </w:r>
            <w:proofErr w:type="spellEnd"/>
            <w:r>
              <w:rPr>
                <w:rFonts w:asciiTheme="minorHAnsi" w:hAnsiTheme="minorHAnsi"/>
                <w:color w:val="1F497D" w:themeColor="text2"/>
              </w:rPr>
              <w:t xml:space="preserve"> Ceramics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DF" w14:textId="1FB0DC49" w:rsidR="00220431" w:rsidRPr="005F106B" w:rsidRDefault="00150EF6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 w:rsidRPr="005F106B">
              <w:rPr>
                <w:rFonts w:asciiTheme="minorHAnsi" w:hAnsiTheme="minorHAnsi"/>
                <w:color w:val="1F497D" w:themeColor="text2"/>
              </w:rPr>
              <w:t>Summer 2019</w:t>
            </w:r>
          </w:p>
        </w:tc>
        <w:tc>
          <w:tcPr>
            <w:tcW w:w="16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0" w14:textId="77777777" w:rsidR="00220431" w:rsidRPr="005F106B" w:rsidRDefault="00220431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</w:p>
        </w:tc>
      </w:tr>
    </w:tbl>
    <w:p w14:paraId="37C293E2" w14:textId="77777777" w:rsidR="00220431" w:rsidRPr="005F106B" w:rsidRDefault="00220431" w:rsidP="00220431">
      <w:pPr>
        <w:rPr>
          <w:color w:val="1F497D" w:themeColor="text2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966"/>
        <w:gridCol w:w="5670"/>
        <w:gridCol w:w="1984"/>
        <w:gridCol w:w="1701"/>
      </w:tblGrid>
      <w:tr w:rsidR="005F106B" w:rsidRPr="005F106B" w14:paraId="37C293E8" w14:textId="77777777" w:rsidTr="00150EF6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3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proofErr w:type="spellStart"/>
            <w:r w:rsidRPr="005F106B">
              <w:rPr>
                <w:rFonts w:asciiTheme="minorHAnsi" w:hAnsiTheme="minorHAnsi"/>
                <w:b/>
                <w:color w:val="1F497D" w:themeColor="text2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4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Description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7C293E5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Sale Price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C293E6" w14:textId="77777777" w:rsidR="00150EF6" w:rsidRPr="005F106B" w:rsidRDefault="00150EF6" w:rsidP="00961D65">
            <w:pPr>
              <w:pStyle w:val="Heading2"/>
              <w:rPr>
                <w:rFonts w:asciiTheme="minorHAnsi" w:hAnsiTheme="minorHAnsi"/>
                <w:b/>
                <w:color w:val="1F497D" w:themeColor="text2"/>
              </w:rPr>
            </w:pPr>
            <w:r w:rsidRPr="005F106B">
              <w:rPr>
                <w:rFonts w:asciiTheme="minorHAnsi" w:hAnsiTheme="minorHAnsi"/>
                <w:b/>
                <w:color w:val="1F497D" w:themeColor="text2"/>
              </w:rPr>
              <w:t>Total</w:t>
            </w:r>
          </w:p>
        </w:tc>
      </w:tr>
      <w:tr w:rsidR="00275EC4" w:rsidRPr="005F106B" w14:paraId="37C293EE" w14:textId="77777777" w:rsidTr="00EA2545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9" w14:textId="05A780D7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1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7C293EA" w14:textId="7CBFA486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 w:rsidRPr="008F2A68">
              <w:rPr>
                <w:rFonts w:asciiTheme="minorHAnsi" w:hAnsiTheme="minorHAnsi"/>
                <w:color w:val="1F497D" w:themeColor="text2"/>
              </w:rPr>
              <w:t>Fishplate &amp; Spoons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EB" w14:textId="783BF28E" w:rsidR="00275EC4" w:rsidRPr="005F106B" w:rsidRDefault="00275EC4" w:rsidP="00275EC4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 £ 30.00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EC" w14:textId="676FC56B" w:rsidR="00275EC4" w:rsidRPr="005F106B" w:rsidRDefault="00275EC4" w:rsidP="00150EF6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£ 30.00</w:t>
            </w:r>
          </w:p>
        </w:tc>
      </w:tr>
      <w:tr w:rsidR="00275EC4" w:rsidRPr="005F106B" w14:paraId="37C293F4" w14:textId="77777777" w:rsidTr="00EA2545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C293EF" w14:textId="06066CC9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1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37C293F0" w14:textId="5F179540" w:rsidR="00275EC4" w:rsidRPr="005F106B" w:rsidRDefault="00275EC4" w:rsidP="00961D65">
            <w:pPr>
              <w:pStyle w:val="NoSpacing"/>
              <w:rPr>
                <w:rFonts w:asciiTheme="minorHAnsi" w:hAnsiTheme="minorHAnsi"/>
                <w:color w:val="1F497D" w:themeColor="text2"/>
              </w:rPr>
            </w:pPr>
            <w:r w:rsidRPr="008F2A68">
              <w:rPr>
                <w:rFonts w:asciiTheme="minorHAnsi" w:hAnsiTheme="minorHAnsi"/>
                <w:color w:val="1F497D" w:themeColor="text2"/>
              </w:rPr>
              <w:t>Queenie Shell Dish</w:t>
            </w: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7C293F1" w14:textId="2ED53B61" w:rsidR="00275EC4" w:rsidRPr="005F106B" w:rsidRDefault="00275EC4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 xml:space="preserve"> £ 25.00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6A6A6" w:themeColor="background1" w:themeShade="A6"/>
              <w:right w:val="single" w:sz="4" w:space="0" w:color="A6A6A6" w:themeColor="background1" w:themeShade="A6"/>
            </w:tcBorders>
          </w:tcPr>
          <w:p w14:paraId="37C293F2" w14:textId="45F58D56" w:rsidR="00275EC4" w:rsidRPr="005F106B" w:rsidRDefault="00275EC4" w:rsidP="00961D65">
            <w:pPr>
              <w:pStyle w:val="NoSpacing"/>
              <w:jc w:val="right"/>
              <w:rPr>
                <w:rFonts w:asciiTheme="minorHAnsi" w:hAnsiTheme="minorHAnsi"/>
                <w:color w:val="1F497D" w:themeColor="text2"/>
              </w:rPr>
            </w:pPr>
            <w:r>
              <w:rPr>
                <w:rFonts w:asciiTheme="minorHAnsi" w:hAnsiTheme="minorHAnsi"/>
                <w:color w:val="1F497D" w:themeColor="text2"/>
              </w:rPr>
              <w:t>£ 25.00</w:t>
            </w:r>
          </w:p>
        </w:tc>
      </w:tr>
      <w:tr w:rsidR="005F106B" w:rsidRPr="005F106B" w14:paraId="37C293F8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5" w14:textId="77777777" w:rsidR="00150EF6" w:rsidRPr="00B46D96" w:rsidRDefault="00150EF6" w:rsidP="00961D65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B46D96">
              <w:rPr>
                <w:b/>
                <w:color w:val="1F497D" w:themeColor="text2"/>
                <w:sz w:val="20"/>
              </w:rPr>
              <w:t>SUBTOTAL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6" w14:textId="7C01ADA6" w:rsidR="00150EF6" w:rsidRPr="00B46D96" w:rsidRDefault="00150EF6" w:rsidP="00275EC4">
            <w:pPr>
              <w:pStyle w:val="Right-alignedtext"/>
              <w:rPr>
                <w:b/>
                <w:color w:val="1F497D" w:themeColor="text2"/>
                <w:sz w:val="20"/>
              </w:rPr>
            </w:pPr>
            <w:r w:rsidRPr="00B46D96">
              <w:rPr>
                <w:b/>
                <w:color w:val="1F497D" w:themeColor="text2"/>
                <w:sz w:val="20"/>
              </w:rPr>
              <w:t>£</w:t>
            </w:r>
            <w:r w:rsidR="00275EC4" w:rsidRPr="00B46D96">
              <w:rPr>
                <w:b/>
                <w:color w:val="1F497D" w:themeColor="text2"/>
                <w:sz w:val="20"/>
              </w:rPr>
              <w:t>55.00</w:t>
            </w:r>
          </w:p>
        </w:tc>
      </w:tr>
      <w:tr w:rsidR="005F106B" w:rsidRPr="005F106B" w14:paraId="37C293FC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37C293F9" w14:textId="41DD793C" w:rsidR="00150EF6" w:rsidRPr="005F106B" w:rsidRDefault="008F2A68" w:rsidP="00961D65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 xml:space="preserve">COMMISSION </w:t>
            </w:r>
            <w:r w:rsidR="00150EF6" w:rsidRPr="005F106B">
              <w:rPr>
                <w:color w:val="1F497D" w:themeColor="text2"/>
                <w:sz w:val="20"/>
              </w:rPr>
              <w:t>@ 20%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37C293FA" w14:textId="18850FBF" w:rsidR="00150EF6" w:rsidRPr="005F106B" w:rsidRDefault="00150EF6" w:rsidP="004307CE">
            <w:pPr>
              <w:pStyle w:val="Right-alignedtext"/>
              <w:rPr>
                <w:color w:val="1F497D" w:themeColor="text2"/>
                <w:sz w:val="20"/>
              </w:rPr>
            </w:pPr>
            <w:r w:rsidRPr="005F106B">
              <w:rPr>
                <w:color w:val="1F497D" w:themeColor="text2"/>
                <w:sz w:val="20"/>
              </w:rPr>
              <w:t>£</w:t>
            </w:r>
            <w:r w:rsidR="004307CE">
              <w:rPr>
                <w:color w:val="1F497D" w:themeColor="text2"/>
                <w:sz w:val="20"/>
              </w:rPr>
              <w:t>11</w:t>
            </w:r>
            <w:r w:rsidR="008F2A68">
              <w:rPr>
                <w:color w:val="1F497D" w:themeColor="text2"/>
                <w:sz w:val="20"/>
              </w:rPr>
              <w:t>.00</w:t>
            </w:r>
          </w:p>
        </w:tc>
      </w:tr>
      <w:tr w:rsidR="001918FA" w:rsidRPr="005F106B" w14:paraId="597410D1" w14:textId="77777777" w:rsidTr="00150EF6">
        <w:trPr>
          <w:cantSplit/>
          <w:trHeight w:val="216"/>
        </w:trPr>
        <w:tc>
          <w:tcPr>
            <w:tcW w:w="8620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  <w:vAlign w:val="center"/>
          </w:tcPr>
          <w:p w14:paraId="2D8F3CBD" w14:textId="54B5FD43" w:rsidR="001918FA" w:rsidRPr="001918FA" w:rsidRDefault="001918FA" w:rsidP="00961D65">
            <w:pPr>
              <w:pStyle w:val="Right-alignedtext"/>
              <w:rPr>
                <w:color w:val="1F497D" w:themeColor="text2"/>
                <w:sz w:val="22"/>
              </w:rPr>
            </w:pPr>
            <w:r w:rsidRPr="001918FA">
              <w:rPr>
                <w:color w:val="1F497D" w:themeColor="text2"/>
                <w:sz w:val="22"/>
              </w:rPr>
              <w:t>Awaiting invoice for</w:t>
            </w:r>
          </w:p>
        </w:tc>
        <w:tc>
          <w:tcPr>
            <w:tcW w:w="170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auto"/>
          </w:tcPr>
          <w:p w14:paraId="6B19D7AE" w14:textId="2C922197" w:rsidR="001918FA" w:rsidRPr="001918FA" w:rsidRDefault="001918FA" w:rsidP="008F2A68">
            <w:pPr>
              <w:pStyle w:val="Right-alignedtext"/>
              <w:rPr>
                <w:color w:val="1F497D" w:themeColor="text2"/>
                <w:sz w:val="22"/>
              </w:rPr>
            </w:pPr>
            <w:r w:rsidRPr="001918FA">
              <w:rPr>
                <w:color w:val="1F497D" w:themeColor="text2"/>
                <w:sz w:val="22"/>
              </w:rPr>
              <w:t>£</w:t>
            </w:r>
            <w:sdt>
              <w:sdtPr>
                <w:rPr>
                  <w:color w:val="1F497D" w:themeColor="text2"/>
                  <w:sz w:val="22"/>
                </w:rPr>
                <w:alias w:val="Value"/>
                <w:tag w:val="Value"/>
                <w:id w:val="-203566796"/>
                <w:placeholder>
                  <w:docPart w:val="AFD73D43A330481AA576EFFFC1AF620C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2:Value[1]" w:storeItemID="{27BC8F52-7250-47C4-8400-24AF087FD149}"/>
                <w:text/>
              </w:sdtPr>
              <w:sdtEndPr/>
              <w:sdtContent>
                <w:r w:rsidR="004307CE">
                  <w:rPr>
                    <w:color w:val="1F497D" w:themeColor="text2"/>
                    <w:sz w:val="22"/>
                    <w:lang w:val="en-GB"/>
                  </w:rPr>
                  <w:t>44</w:t>
                </w:r>
              </w:sdtContent>
            </w:sdt>
          </w:p>
        </w:tc>
      </w:tr>
    </w:tbl>
    <w:p w14:paraId="0D3FEFF2" w14:textId="77777777" w:rsidR="001918FA" w:rsidRDefault="001918FA" w:rsidP="001918FA">
      <w:pPr>
        <w:rPr>
          <w:b/>
          <w:color w:val="1F497D" w:themeColor="text2"/>
          <w:sz w:val="24"/>
        </w:rPr>
      </w:pPr>
    </w:p>
    <w:p w14:paraId="68E4C392" w14:textId="77777777" w:rsidR="001918FA" w:rsidRPr="003556B1" w:rsidRDefault="001918FA" w:rsidP="001918FA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>Please provide an invoice for the above items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1918FA" w:rsidRPr="003556B1" w14:paraId="750ECD19" w14:textId="77777777" w:rsidTr="00A96EF9">
        <w:trPr>
          <w:trHeight w:val="373"/>
        </w:trPr>
        <w:tc>
          <w:tcPr>
            <w:tcW w:w="2835" w:type="dxa"/>
          </w:tcPr>
          <w:p w14:paraId="2B2F9BC5" w14:textId="77777777" w:rsidR="001918FA" w:rsidRPr="001918FA" w:rsidRDefault="001918FA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  <w:szCs w:val="24"/>
              </w:rPr>
              <w:t>Name on the account</w:t>
            </w:r>
          </w:p>
        </w:tc>
        <w:tc>
          <w:tcPr>
            <w:tcW w:w="3686" w:type="dxa"/>
          </w:tcPr>
          <w:p w14:paraId="5C77A556" w14:textId="77777777" w:rsidR="001918FA" w:rsidRPr="001918FA" w:rsidRDefault="001918FA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</w:p>
        </w:tc>
      </w:tr>
      <w:tr w:rsidR="001918FA" w:rsidRPr="003556B1" w14:paraId="642FBDF4" w14:textId="77777777" w:rsidTr="00A96EF9">
        <w:trPr>
          <w:trHeight w:val="373"/>
        </w:trPr>
        <w:tc>
          <w:tcPr>
            <w:tcW w:w="2835" w:type="dxa"/>
          </w:tcPr>
          <w:p w14:paraId="53DF37C2" w14:textId="77777777" w:rsidR="001918FA" w:rsidRPr="001918FA" w:rsidRDefault="001918FA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  <w:szCs w:val="24"/>
              </w:rPr>
              <w:t>Sort Code</w:t>
            </w:r>
          </w:p>
        </w:tc>
        <w:tc>
          <w:tcPr>
            <w:tcW w:w="3686" w:type="dxa"/>
          </w:tcPr>
          <w:p w14:paraId="356AFB19" w14:textId="77777777" w:rsidR="001918FA" w:rsidRPr="001918FA" w:rsidRDefault="001918FA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</w:p>
        </w:tc>
      </w:tr>
      <w:tr w:rsidR="001918FA" w:rsidRPr="003556B1" w14:paraId="402AD83E" w14:textId="77777777" w:rsidTr="00A96EF9">
        <w:trPr>
          <w:trHeight w:val="373"/>
        </w:trPr>
        <w:tc>
          <w:tcPr>
            <w:tcW w:w="2835" w:type="dxa"/>
          </w:tcPr>
          <w:p w14:paraId="16972B9C" w14:textId="77777777" w:rsidR="001918FA" w:rsidRPr="001918FA" w:rsidRDefault="001918FA" w:rsidP="00A96EF9">
            <w:pPr>
              <w:spacing w:before="60" w:after="60"/>
              <w:jc w:val="right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  <w:r w:rsidRPr="001918FA">
              <w:rPr>
                <w:rFonts w:ascii="Open Sans" w:hAnsi="Open Sans" w:cs="Open Sans"/>
                <w:color w:val="1F497D" w:themeColor="text2"/>
                <w:sz w:val="20"/>
                <w:szCs w:val="24"/>
              </w:rPr>
              <w:t>Account Number</w:t>
            </w:r>
          </w:p>
        </w:tc>
        <w:tc>
          <w:tcPr>
            <w:tcW w:w="3686" w:type="dxa"/>
          </w:tcPr>
          <w:p w14:paraId="4070BDB6" w14:textId="77777777" w:rsidR="001918FA" w:rsidRPr="001918FA" w:rsidRDefault="001918FA" w:rsidP="00A96EF9">
            <w:pPr>
              <w:spacing w:before="60" w:after="60"/>
              <w:rPr>
                <w:rFonts w:ascii="Open Sans" w:hAnsi="Open Sans" w:cs="Open Sans"/>
                <w:color w:val="1F497D" w:themeColor="text2"/>
                <w:sz w:val="20"/>
                <w:szCs w:val="24"/>
              </w:rPr>
            </w:pPr>
          </w:p>
        </w:tc>
      </w:tr>
    </w:tbl>
    <w:p w14:paraId="46B6964B" w14:textId="77777777" w:rsidR="001918FA" w:rsidRPr="003556B1" w:rsidRDefault="001918FA" w:rsidP="001918FA">
      <w:pPr>
        <w:rPr>
          <w:rFonts w:ascii="Open Sans" w:hAnsi="Open Sans" w:cs="Open Sans"/>
          <w:b/>
          <w:color w:val="1F497D" w:themeColor="text2"/>
          <w:sz w:val="24"/>
          <w:szCs w:val="24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Our commission is the sale price less 20% </w:t>
      </w: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ab/>
      </w:r>
    </w:p>
    <w:p w14:paraId="37C29403" w14:textId="24F083D5" w:rsidR="00220431" w:rsidRPr="005F106B" w:rsidRDefault="001918FA" w:rsidP="001918FA">
      <w:pPr>
        <w:rPr>
          <w:rFonts w:ascii="Candy Square BTN Striped" w:hAnsi="Candy Square BTN Striped"/>
          <w:color w:val="1F497D" w:themeColor="text2"/>
        </w:rPr>
      </w:pPr>
      <w:r w:rsidRPr="003556B1">
        <w:rPr>
          <w:rFonts w:ascii="Open Sans" w:hAnsi="Open Sans" w:cs="Open Sans"/>
          <w:b/>
          <w:color w:val="1F497D" w:themeColor="text2"/>
          <w:sz w:val="24"/>
          <w:szCs w:val="24"/>
        </w:rPr>
        <w:t>Payment for this period will be made against Government Order ref:</w:t>
      </w:r>
      <w:r>
        <w:rPr>
          <w:rFonts w:ascii="Open Sans" w:hAnsi="Open Sans" w:cs="Open Sans"/>
          <w:b/>
          <w:color w:val="1F497D" w:themeColor="text2"/>
          <w:sz w:val="24"/>
          <w:szCs w:val="24"/>
        </w:rPr>
        <w:t xml:space="preserve"> </w:t>
      </w:r>
      <w:sdt>
        <w:sdtPr>
          <w:rPr>
            <w:rFonts w:ascii="Open Sans" w:hAnsi="Open Sans" w:cs="Open Sans"/>
            <w:b/>
            <w:color w:val="1F497D" w:themeColor="text2"/>
            <w:sz w:val="24"/>
            <w:szCs w:val="24"/>
          </w:rPr>
          <w:alias w:val="PO Ref"/>
          <w:tag w:val="CustomerID"/>
          <w:id w:val="1247991433"/>
          <w:placeholder>
            <w:docPart w:val="0243E1F8AEEB4A309D197EAE6B97F63D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27BC8F52-7250-47C4-8400-24AF087FD149}"/>
          <w:text/>
        </w:sdtPr>
        <w:sdtEndPr/>
        <w:sdtContent>
          <w:r w:rsidR="006916F0">
            <w:rPr>
              <w:rFonts w:ascii="Open Sans" w:hAnsi="Open Sans" w:cs="Open Sans"/>
              <w:b/>
              <w:color w:val="1F497D" w:themeColor="text2"/>
              <w:sz w:val="24"/>
              <w:szCs w:val="24"/>
            </w:rPr>
            <w:t>PO1427352</w:t>
          </w:r>
        </w:sdtContent>
      </w:sdt>
    </w:p>
    <w:sectPr w:rsidR="00220431" w:rsidRPr="005F106B" w:rsidSect="00220431">
      <w:footerReference w:type="first" r:id="rId14"/>
      <w:pgSz w:w="11894" w:h="16834"/>
      <w:pgMar w:top="1440" w:right="864" w:bottom="1440" w:left="864" w:header="720" w:footer="720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29440" w14:textId="77777777" w:rsidR="0024188B" w:rsidRDefault="0024188B" w:rsidP="008D397F">
      <w:r>
        <w:separator/>
      </w:r>
    </w:p>
  </w:endnote>
  <w:endnote w:type="continuationSeparator" w:id="0">
    <w:p w14:paraId="37C29441" w14:textId="77777777" w:rsidR="0024188B" w:rsidRDefault="0024188B" w:rsidP="008D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29443" w14:textId="77777777" w:rsidR="008D397F" w:rsidRDefault="008D397F" w:rsidP="007711F4">
    <w:pPr>
      <w:pStyle w:val="Footer"/>
      <w:tabs>
        <w:tab w:val="clear" w:pos="8640"/>
        <w:tab w:val="right" w:pos="10170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2943E" w14:textId="77777777" w:rsidR="0024188B" w:rsidRDefault="0024188B" w:rsidP="008D397F">
      <w:r>
        <w:separator/>
      </w:r>
    </w:p>
  </w:footnote>
  <w:footnote w:type="continuationSeparator" w:id="0">
    <w:p w14:paraId="37C2943F" w14:textId="77777777" w:rsidR="0024188B" w:rsidRDefault="0024188B" w:rsidP="008D3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8B"/>
    <w:rsid w:val="00005AF2"/>
    <w:rsid w:val="000C4FF5"/>
    <w:rsid w:val="000F3D99"/>
    <w:rsid w:val="00120E16"/>
    <w:rsid w:val="001311B2"/>
    <w:rsid w:val="00150EF6"/>
    <w:rsid w:val="001918FA"/>
    <w:rsid w:val="001D27A1"/>
    <w:rsid w:val="00203871"/>
    <w:rsid w:val="00220431"/>
    <w:rsid w:val="0024188B"/>
    <w:rsid w:val="00271875"/>
    <w:rsid w:val="00275EC4"/>
    <w:rsid w:val="0034334E"/>
    <w:rsid w:val="003B4561"/>
    <w:rsid w:val="00406DCC"/>
    <w:rsid w:val="004307CE"/>
    <w:rsid w:val="004A7CE5"/>
    <w:rsid w:val="005D096A"/>
    <w:rsid w:val="005F106B"/>
    <w:rsid w:val="0067657F"/>
    <w:rsid w:val="006916F0"/>
    <w:rsid w:val="006C18C7"/>
    <w:rsid w:val="00765E53"/>
    <w:rsid w:val="007711F4"/>
    <w:rsid w:val="0077762A"/>
    <w:rsid w:val="0078329B"/>
    <w:rsid w:val="007D20B5"/>
    <w:rsid w:val="007F2651"/>
    <w:rsid w:val="008558B2"/>
    <w:rsid w:val="008D397F"/>
    <w:rsid w:val="008E1C3F"/>
    <w:rsid w:val="008F2A68"/>
    <w:rsid w:val="009A3B60"/>
    <w:rsid w:val="00A13F16"/>
    <w:rsid w:val="00A44A08"/>
    <w:rsid w:val="00B46D96"/>
    <w:rsid w:val="00CC1CF5"/>
    <w:rsid w:val="00CC4C50"/>
    <w:rsid w:val="00D331D7"/>
    <w:rsid w:val="00D52EBE"/>
    <w:rsid w:val="00E30E37"/>
    <w:rsid w:val="00F03712"/>
    <w:rsid w:val="00F2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37C293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0B5"/>
    <w:rPr>
      <w:rFonts w:ascii="Book Antiqua" w:hAnsi="Book Antiqua"/>
      <w:sz w:val="22"/>
    </w:rPr>
  </w:style>
  <w:style w:type="paragraph" w:styleId="Heading1">
    <w:name w:val="heading 1"/>
    <w:basedOn w:val="Normal"/>
    <w:next w:val="Normal"/>
    <w:link w:val="Heading1Char"/>
    <w:autoRedefine/>
    <w:qFormat/>
    <w:rsid w:val="00F03712"/>
    <w:pPr>
      <w:keepNext/>
      <w:spacing w:line="800" w:lineRule="exact"/>
      <w:jc w:val="right"/>
      <w:outlineLvl w:val="0"/>
    </w:pPr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D096A"/>
    <w:pPr>
      <w:keepNext/>
      <w:outlineLvl w:val="1"/>
    </w:pPr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09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3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3F1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558B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F03712"/>
    <w:rPr>
      <w:rFonts w:ascii="Century Gothic" w:eastAsia="Times New Roman" w:hAnsi="Century Gothic" w:cs="Arial"/>
      <w:bCs/>
      <w:color w:val="0070C0"/>
      <w:kern w:val="44"/>
      <w:sz w:val="64"/>
      <w:szCs w:val="6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5D096A"/>
    <w:rPr>
      <w:rFonts w:asciiTheme="majorHAnsi" w:eastAsia="Times New Roman" w:hAnsiTheme="majorHAnsi" w:cs="Arial"/>
      <w:bCs/>
      <w:iCs/>
      <w:color w:val="262626" w:themeColor="text1" w:themeTint="D9"/>
      <w:sz w:val="16"/>
      <w:szCs w:val="28"/>
      <w:lang w:val="en-US" w:eastAsia="en-US"/>
    </w:rPr>
  </w:style>
  <w:style w:type="paragraph" w:customStyle="1" w:styleId="Slogan">
    <w:name w:val="Slogan"/>
    <w:basedOn w:val="Normal"/>
    <w:qFormat/>
    <w:rsid w:val="005D096A"/>
    <w:pPr>
      <w:spacing w:after="60"/>
      <w:outlineLvl w:val="2"/>
    </w:pPr>
    <w:rPr>
      <w:rFonts w:asciiTheme="minorHAnsi" w:eastAsia="Times New Roman" w:hAnsiTheme="minorHAnsi"/>
      <w:i/>
      <w:color w:val="A6A6A6" w:themeColor="background1" w:themeShade="A6"/>
      <w:spacing w:val="4"/>
      <w:sz w:val="14"/>
      <w:szCs w:val="18"/>
      <w:lang w:val="en-US" w:eastAsia="en-US"/>
    </w:rPr>
  </w:style>
  <w:style w:type="paragraph" w:customStyle="1" w:styleId="Right-alignedtext">
    <w:name w:val="Right-aligned text"/>
    <w:basedOn w:val="Normal"/>
    <w:qFormat/>
    <w:rsid w:val="005D096A"/>
    <w:pPr>
      <w:spacing w:line="264" w:lineRule="auto"/>
      <w:jc w:val="right"/>
    </w:pPr>
    <w:rPr>
      <w:rFonts w:asciiTheme="minorHAnsi" w:eastAsia="Times New Roman" w:hAnsiTheme="minorHAnsi"/>
      <w:color w:val="262626" w:themeColor="text1" w:themeTint="D9"/>
      <w:sz w:val="16"/>
      <w:szCs w:val="16"/>
      <w:lang w:val="en-US" w:eastAsia="en-US"/>
    </w:rPr>
  </w:style>
  <w:style w:type="paragraph" w:customStyle="1" w:styleId="ContactInfo">
    <w:name w:val="Contact Info"/>
    <w:basedOn w:val="Normal"/>
    <w:qFormat/>
    <w:rsid w:val="005D096A"/>
    <w:pPr>
      <w:spacing w:before="520"/>
      <w:jc w:val="center"/>
    </w:pPr>
    <w:rPr>
      <w:rFonts w:asciiTheme="minorHAnsi" w:eastAsia="Times New Roman" w:hAnsiTheme="minorHAnsi"/>
      <w:color w:val="A6A6A6" w:themeColor="background1" w:themeShade="A6"/>
      <w:sz w:val="16"/>
      <w:szCs w:val="18"/>
      <w:lang w:val="en-US" w:eastAsia="en-US"/>
    </w:rPr>
  </w:style>
  <w:style w:type="table" w:styleId="TableGrid">
    <w:name w:val="Table Grid"/>
    <w:basedOn w:val="TableNormal"/>
    <w:rsid w:val="005D096A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5D096A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oSpacing">
    <w:name w:val="No Spacing"/>
    <w:uiPriority w:val="1"/>
    <w:qFormat/>
    <w:rsid w:val="005D096A"/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elinesceramics@gmail.com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ffice%20Admin\TEMPLATES\CoT%20Office%20Admin%20Templates\Letterheads\Office%20of%20COT%20EngManx%20ltrhd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32ED70423C24828B363F836EF04C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ACB2D-1ABF-43B9-B777-F8EF9BCB2025}"/>
      </w:docPartPr>
      <w:docPartBody>
        <w:p w14:paraId="63953D29" w14:textId="0B539A89" w:rsidR="00761283" w:rsidRDefault="00175EAF" w:rsidP="00175EAF">
          <w:pPr>
            <w:pStyle w:val="D32ED70423C24828B363F836EF04CDA7"/>
          </w:pPr>
          <w:r>
            <w:t>[Click to select date]</w:t>
          </w:r>
        </w:p>
      </w:docPartBody>
    </w:docPart>
    <w:docPart>
      <w:docPartPr>
        <w:name w:val="AFD73D43A330481AA576EFFFC1AF6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0BCC9-17F1-4F41-8CE0-853CA2C76EE6}"/>
      </w:docPartPr>
      <w:docPartBody>
        <w:p w14:paraId="18C8D306" w14:textId="0939DA6F" w:rsidR="000E1101" w:rsidRDefault="00F507A2">
          <w:r w:rsidRPr="002E3D41">
            <w:rPr>
              <w:rStyle w:val="PlaceholderText"/>
            </w:rPr>
            <w:t>[Value]</w:t>
          </w:r>
        </w:p>
      </w:docPartBody>
    </w:docPart>
    <w:docPart>
      <w:docPartPr>
        <w:name w:val="0243E1F8AEEB4A309D197EAE6B97F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4AE01-783F-45C1-9100-596EB748E25B}"/>
      </w:docPartPr>
      <w:docPartBody>
        <w:p w14:paraId="5FCCA988" w14:textId="32DB4707" w:rsidR="000E1101" w:rsidRDefault="00F507A2"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y Square BTN Striped">
    <w:panose1 w:val="020B0704010102040306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4"/>
    <w:rsid w:val="000E1101"/>
    <w:rsid w:val="00156AAA"/>
    <w:rsid w:val="00175EAF"/>
    <w:rsid w:val="00761283"/>
    <w:rsid w:val="00B61634"/>
    <w:rsid w:val="00E749B4"/>
    <w:rsid w:val="00F5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0D2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7A2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7A2"/>
    <w:rPr>
      <w:color w:val="808080"/>
    </w:rPr>
  </w:style>
  <w:style w:type="paragraph" w:customStyle="1" w:styleId="6D67B3F1EF8C4A588BBC0521E95906C8">
    <w:name w:val="6D67B3F1EF8C4A588BBC0521E95906C8"/>
    <w:rsid w:val="00B61634"/>
  </w:style>
  <w:style w:type="paragraph" w:customStyle="1" w:styleId="CABD973634B84198860800B6057924DC">
    <w:name w:val="CABD973634B84198860800B6057924DC"/>
    <w:rsid w:val="00B61634"/>
  </w:style>
  <w:style w:type="paragraph" w:customStyle="1" w:styleId="5D2EE6478D53473E94E12E9E153F740E">
    <w:name w:val="5D2EE6478D53473E94E12E9E153F740E"/>
    <w:rsid w:val="00B61634"/>
  </w:style>
  <w:style w:type="paragraph" w:customStyle="1" w:styleId="BD14DF5E703A4F2AAABCD00F7C24CB1B">
    <w:name w:val="BD14DF5E703A4F2AAABCD00F7C24CB1B"/>
    <w:rsid w:val="00B61634"/>
  </w:style>
  <w:style w:type="paragraph" w:customStyle="1" w:styleId="8F32FA2D80C944E59E4CAAB3F33D62BA">
    <w:name w:val="8F32FA2D80C944E59E4CAAB3F33D62BA"/>
    <w:rsid w:val="00B61634"/>
  </w:style>
  <w:style w:type="paragraph" w:customStyle="1" w:styleId="82124C81526548EEB5E96511048D3D4A">
    <w:name w:val="82124C81526548EEB5E96511048D3D4A"/>
    <w:rsid w:val="00B61634"/>
  </w:style>
  <w:style w:type="paragraph" w:customStyle="1" w:styleId="77435CC686364B4699F813E0E4EE8E75">
    <w:name w:val="77435CC686364B4699F813E0E4EE8E75"/>
    <w:rsid w:val="00B61634"/>
  </w:style>
  <w:style w:type="paragraph" w:customStyle="1" w:styleId="A674CAE040394AD0953369DF0519C9FC">
    <w:name w:val="A674CAE040394AD0953369DF0519C9FC"/>
    <w:rsid w:val="00E749B4"/>
  </w:style>
  <w:style w:type="paragraph" w:customStyle="1" w:styleId="39FB3A2099ED4884AF855CD8C1561D3F">
    <w:name w:val="39FB3A2099ED4884AF855CD8C1561D3F"/>
    <w:rsid w:val="00E749B4"/>
  </w:style>
  <w:style w:type="paragraph" w:customStyle="1" w:styleId="0A5D987ADAE3440DA2BDDF19B947C334">
    <w:name w:val="0A5D987ADAE3440DA2BDDF19B947C334"/>
    <w:rsid w:val="00E749B4"/>
  </w:style>
  <w:style w:type="paragraph" w:customStyle="1" w:styleId="CEEC1CBC5A5E4527A0F169FE91B24544">
    <w:name w:val="CEEC1CBC5A5E4527A0F169FE91B24544"/>
    <w:rsid w:val="00156AAA"/>
  </w:style>
  <w:style w:type="paragraph" w:customStyle="1" w:styleId="9D1482C5EF8E4406B69631575A495F96">
    <w:name w:val="9D1482C5EF8E4406B69631575A495F96"/>
    <w:rsid w:val="00175EAF"/>
  </w:style>
  <w:style w:type="paragraph" w:customStyle="1" w:styleId="D32ED70423C24828B363F836EF04CDA7">
    <w:name w:val="D32ED70423C24828B363F836EF04CDA7"/>
    <w:rsid w:val="00175E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Celines Ceramics</Supplier>
    <Date_x0020_Stamp xmlns="af4025bd-eda9-4d6d-bcbe-7de91e238b29">2019-09-29T23:00:00+00:00</Date_x0020_Stamp>
    <Value xmlns="af4025bd-eda9-4d6d-bcbe-7de91e238b29">44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/>
</file>

<file path=customXml/itemProps2.xml><?xml version="1.0" encoding="utf-8"?>
<ds:datastoreItem xmlns:ds="http://schemas.openxmlformats.org/officeDocument/2006/customXml" ds:itemID="{7061BB41-315B-4E21-8781-91297921C9C8}"/>
</file>

<file path=customXml/itemProps3.xml><?xml version="1.0" encoding="utf-8"?>
<ds:datastoreItem xmlns:ds="http://schemas.openxmlformats.org/officeDocument/2006/customXml" ds:itemID="{27BC8F52-7250-47C4-8400-24AF087FD149}"/>
</file>

<file path=customXml/itemProps4.xml><?xml version="1.0" encoding="utf-8"?>
<ds:datastoreItem xmlns:ds="http://schemas.openxmlformats.org/officeDocument/2006/customXml" ds:itemID="{979744E3-13D4-47B5-B6DE-74FB0F939804}"/>
</file>

<file path=customXml/itemProps5.xml><?xml version="1.0" encoding="utf-8"?>
<ds:datastoreItem xmlns:ds="http://schemas.openxmlformats.org/officeDocument/2006/customXml" ds:itemID="{D4C497CC-701B-4E72-B8B0-B3C9D57F33D3}"/>
</file>

<file path=docProps/app.xml><?xml version="1.0" encoding="utf-8"?>
<Properties xmlns="http://schemas.openxmlformats.org/officeDocument/2006/extended-properties" xmlns:vt="http://schemas.openxmlformats.org/officeDocument/2006/docPropsVTypes">
  <Template>Office of COT EngManx ltrhd.dot</Template>
  <TotalTime>24</TotalTime>
  <Pages>1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CoT</Company>
  <LinksUpToDate>false</LinksUpToDate>
  <CharactersWithSpaces>816</CharactersWithSpaces>
  <SharedDoc>false</SharedDoc>
  <HyperlinkBase/>
  <HLinks>
    <vt:vector size="12" baseType="variant">
      <vt:variant>
        <vt:i4>1835116</vt:i4>
      </vt:variant>
      <vt:variant>
        <vt:i4>3</vt:i4>
      </vt:variant>
      <vt:variant>
        <vt:i4>0</vt:i4>
      </vt:variant>
      <vt:variant>
        <vt:i4>5</vt:i4>
      </vt:variant>
      <vt:variant>
        <vt:lpwstr>mailto:m.cornwell-kelly@tynwald.org.im</vt:lpwstr>
      </vt:variant>
      <vt:variant>
        <vt:lpwstr/>
      </vt:variant>
      <vt:variant>
        <vt:i4>8060950</vt:i4>
      </vt:variant>
      <vt:variant>
        <vt:i4>0</vt:i4>
      </vt:variant>
      <vt:variant>
        <vt:i4>0</vt:i4>
      </vt:variant>
      <vt:variant>
        <vt:i4>5</vt:i4>
      </vt:variant>
      <vt:variant>
        <vt:lpwstr>mailto:enquiries@tynwald.org.im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7</cp:revision>
  <cp:lastPrinted>2019-12-17T14:55:00Z</cp:lastPrinted>
  <dcterms:created xsi:type="dcterms:W3CDTF">2019-08-13T14:54:00Z</dcterms:created>
  <dcterms:modified xsi:type="dcterms:W3CDTF">2019-12-17T15:01:00Z</dcterms:modified>
  <cp:contentStatus>Closed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0x01010024C5B2D789DDFE4ABF99CEA8E9424CF91D03008CF605D3AB758E448C7920C654719588</vt:lpwstr>
  </property>
  <property fmtid="{D5CDD505-2E9C-101B-9397-08002B2CF9AE}" pid="3" name="Order">
    <vt:r8>4500</vt:r8>
  </property>
  <property fmtid="{D5CDD505-2E9C-101B-9397-08002B2CF9AE}" pid="4" name="_Source">
    <vt:lpwstr>
BeadyManx
</vt:lpwstr>
  </property>
</Properties>
</file>